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F226B" w14:textId="63553B93" w:rsidR="005F7136" w:rsidRPr="00712883" w:rsidRDefault="005F7136" w:rsidP="002376C6">
      <w:pPr>
        <w:widowControl/>
        <w:jc w:val="left"/>
        <w:rPr>
          <w:rFonts w:ascii="仿宋" w:eastAsia="仿宋" w:hAnsi="仿宋" w:cs="华文中宋"/>
          <w:bCs/>
          <w:sz w:val="28"/>
          <w:szCs w:val="28"/>
        </w:rPr>
      </w:pPr>
      <w:r w:rsidRPr="00712883">
        <w:rPr>
          <w:rFonts w:ascii="仿宋" w:eastAsia="仿宋" w:hAnsi="仿宋" w:cs="华文中宋" w:hint="eastAsia"/>
          <w:bCs/>
          <w:sz w:val="28"/>
          <w:szCs w:val="28"/>
        </w:rPr>
        <w:t>附件2：</w:t>
      </w:r>
    </w:p>
    <w:p w14:paraId="1638092A" w14:textId="77777777" w:rsidR="005F7136" w:rsidRPr="00712883" w:rsidRDefault="005F7136" w:rsidP="00712883">
      <w:pPr>
        <w:spacing w:before="240" w:line="520" w:lineRule="exact"/>
        <w:jc w:val="center"/>
        <w:rPr>
          <w:rFonts w:ascii="华文中宋" w:eastAsia="华文中宋" w:hAnsi="华文中宋" w:cs="华文中宋"/>
          <w:bCs/>
          <w:sz w:val="36"/>
          <w:szCs w:val="36"/>
        </w:rPr>
      </w:pPr>
      <w:r w:rsidRPr="00712883">
        <w:rPr>
          <w:rFonts w:ascii="华文中宋" w:eastAsia="华文中宋" w:hAnsi="华文中宋" w:cs="华文中宋" w:hint="eastAsia"/>
          <w:bCs/>
          <w:sz w:val="36"/>
          <w:szCs w:val="36"/>
        </w:rPr>
        <w:t>“上海市优秀青年女教师成才资助金”申领汇总表</w:t>
      </w:r>
    </w:p>
    <w:p w14:paraId="7EC43CC3" w14:textId="77777777" w:rsidR="005F7136" w:rsidRDefault="005F7136" w:rsidP="00712883">
      <w:pPr>
        <w:spacing w:line="520" w:lineRule="exact"/>
        <w:jc w:val="left"/>
        <w:rPr>
          <w:rFonts w:ascii="华文中宋" w:eastAsia="华文中宋" w:hAnsi="华文中宋" w:cs="华文中宋"/>
          <w:bCs/>
          <w:sz w:val="28"/>
          <w:szCs w:val="28"/>
        </w:rPr>
      </w:pPr>
    </w:p>
    <w:p w14:paraId="495C00FF" w14:textId="77777777" w:rsidR="005F7136" w:rsidRDefault="005F7136" w:rsidP="00712883">
      <w:pPr>
        <w:adjustRightInd w:val="0"/>
        <w:snapToGrid w:val="0"/>
        <w:spacing w:line="520" w:lineRule="exact"/>
        <w:jc w:val="lef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单位：                （工会盖章）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313"/>
        <w:gridCol w:w="1330"/>
        <w:gridCol w:w="1257"/>
        <w:gridCol w:w="1088"/>
        <w:gridCol w:w="1624"/>
        <w:gridCol w:w="1184"/>
      </w:tblGrid>
      <w:tr w:rsidR="005F7136" w14:paraId="72756C2E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F0FB9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编号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B2B4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姓  名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86BC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工作岗位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ABBF4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96E9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职称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530E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申请项目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1429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5F7136" w14:paraId="79DDBA7A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4172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9D39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640B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C5FB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045F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92351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CCDB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3B58B1A0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7CCF6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ECFE9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AEF9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74F4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9FAB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40BBB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2E93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2DC4B170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3232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7D1A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2C8A4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7EE4F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DFF0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E71F5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6B4D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44DBF4E6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7EFE6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B3F1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F5A6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BD21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8CBA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9862F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D7B9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289F6CDD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F049B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07B1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FC1F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187BB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1111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85DA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E2E35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33E685D8" w14:textId="77777777" w:rsidTr="005F7136">
        <w:trPr>
          <w:trHeight w:val="58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02A5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3F23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0EA5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A35CF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F473B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C4DA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6B8B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21E673BB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97AD9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AA654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2BDA01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72B0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9D2F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FA63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7C326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1F90004E" w14:textId="77777777" w:rsidTr="005F7136">
        <w:trPr>
          <w:trHeight w:val="42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28821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D208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47F0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7B0A8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500A80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FBD7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039C4D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61FAEBE6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86B01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DE7D2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330D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581D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9412B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ED3F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7851F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20F47B6E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8B749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C587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AAB45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927F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F2DE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01A4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E0F0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56ED2DB1" w14:textId="77777777" w:rsidTr="005F7136">
        <w:trPr>
          <w:trHeight w:val="50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001A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C439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94B6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F532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63F6E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C629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FDA0F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5F7136" w14:paraId="5C30FBD2" w14:textId="77777777" w:rsidTr="005F7136">
        <w:trPr>
          <w:trHeight w:val="62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EBAA3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AE92A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FC3F4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D3D5C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7C478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90577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35FD9" w14:textId="77777777" w:rsidR="005F7136" w:rsidRDefault="005F7136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461737" w14:paraId="26A3191D" w14:textId="77777777" w:rsidTr="005F7136">
        <w:trPr>
          <w:trHeight w:val="62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98805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414C3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D5AB9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E5BE6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86796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9AC7F2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582AE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461737" w14:paraId="59EBA568" w14:textId="77777777" w:rsidTr="005F7136">
        <w:trPr>
          <w:trHeight w:val="62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74773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CDF6A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3E123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0F0AE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9E0B85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CABA8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22AAA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461737" w14:paraId="5F2F5910" w14:textId="77777777" w:rsidTr="005F7136">
        <w:trPr>
          <w:trHeight w:val="620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564F7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F3DEE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A7CA5F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B8278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8F4E8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854C6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930BC" w14:textId="77777777" w:rsidR="00461737" w:rsidRDefault="00461737" w:rsidP="00712883">
            <w:pPr>
              <w:widowControl/>
              <w:adjustRightInd w:val="0"/>
              <w:snapToGrid w:val="0"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</w:tbl>
    <w:p w14:paraId="3678A091" w14:textId="77777777" w:rsidR="005F7136" w:rsidRDefault="005F7136" w:rsidP="00712883">
      <w:pPr>
        <w:adjustRightInd w:val="0"/>
        <w:snapToGrid w:val="0"/>
        <w:spacing w:line="520" w:lineRule="exac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填表人：                           联系方式：</w:t>
      </w:r>
    </w:p>
    <w:p w14:paraId="4CB4A7C7" w14:textId="77777777" w:rsidR="005F7136" w:rsidRDefault="005F7136" w:rsidP="00712883">
      <w:pPr>
        <w:adjustRightInd w:val="0"/>
        <w:snapToGrid w:val="0"/>
        <w:spacing w:line="520" w:lineRule="exact"/>
        <w:rPr>
          <w:rFonts w:ascii="仿宋" w:eastAsia="仿宋" w:hAnsi="仿宋" w:cs="仿宋"/>
          <w:b/>
          <w:sz w:val="28"/>
          <w:szCs w:val="28"/>
        </w:rPr>
      </w:pPr>
    </w:p>
    <w:p w14:paraId="4995539C" w14:textId="77777777" w:rsidR="00D231A8" w:rsidRDefault="00D231A8" w:rsidP="00712883">
      <w:pPr>
        <w:adjustRightInd w:val="0"/>
        <w:snapToGrid w:val="0"/>
        <w:spacing w:line="520" w:lineRule="exact"/>
        <w:jc w:val="left"/>
      </w:pPr>
    </w:p>
    <w:sectPr w:rsidR="00D231A8" w:rsidSect="001B7ABE">
      <w:footerReference w:type="default" r:id="rId8"/>
      <w:pgSz w:w="11907" w:h="16840"/>
      <w:pgMar w:top="1440" w:right="1701" w:bottom="1440" w:left="1701" w:header="1701" w:footer="87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54CCD" w14:textId="77777777" w:rsidR="00430F0A" w:rsidRDefault="00430F0A">
      <w:r>
        <w:separator/>
      </w:r>
    </w:p>
  </w:endnote>
  <w:endnote w:type="continuationSeparator" w:id="0">
    <w:p w14:paraId="42608BDD" w14:textId="77777777" w:rsidR="00430F0A" w:rsidRDefault="00430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4725402"/>
    </w:sdtPr>
    <w:sdtEndPr/>
    <w:sdtContent>
      <w:p w14:paraId="217F829F" w14:textId="6079C4E6" w:rsidR="00D231A8" w:rsidRDefault="0035534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4BE" w:rsidRPr="00F834BE">
          <w:rPr>
            <w:noProof/>
            <w:lang w:val="zh-CN"/>
          </w:rPr>
          <w:t>4</w:t>
        </w:r>
        <w:r>
          <w:fldChar w:fldCharType="end"/>
        </w:r>
      </w:p>
    </w:sdtContent>
  </w:sdt>
  <w:p w14:paraId="33C2CE20" w14:textId="77777777" w:rsidR="00D231A8" w:rsidRDefault="00D231A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B7DF0" w14:textId="77777777" w:rsidR="00430F0A" w:rsidRDefault="00430F0A">
      <w:r>
        <w:separator/>
      </w:r>
    </w:p>
  </w:footnote>
  <w:footnote w:type="continuationSeparator" w:id="0">
    <w:p w14:paraId="57BC601F" w14:textId="77777777" w:rsidR="00430F0A" w:rsidRDefault="00430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E204881"/>
    <w:rsid w:val="00076B65"/>
    <w:rsid w:val="000C3D3F"/>
    <w:rsid w:val="000F6584"/>
    <w:rsid w:val="00122B32"/>
    <w:rsid w:val="00136332"/>
    <w:rsid w:val="001B7ABE"/>
    <w:rsid w:val="002376C6"/>
    <w:rsid w:val="00355343"/>
    <w:rsid w:val="003D5F3A"/>
    <w:rsid w:val="003F077A"/>
    <w:rsid w:val="00421CB5"/>
    <w:rsid w:val="00426A02"/>
    <w:rsid w:val="00430F0A"/>
    <w:rsid w:val="00446587"/>
    <w:rsid w:val="00461737"/>
    <w:rsid w:val="004906EA"/>
    <w:rsid w:val="004E4BBF"/>
    <w:rsid w:val="005F7136"/>
    <w:rsid w:val="00623D34"/>
    <w:rsid w:val="00712883"/>
    <w:rsid w:val="007C26A9"/>
    <w:rsid w:val="00842DD6"/>
    <w:rsid w:val="00846851"/>
    <w:rsid w:val="00847C34"/>
    <w:rsid w:val="00893872"/>
    <w:rsid w:val="008B2F9E"/>
    <w:rsid w:val="008F0B2F"/>
    <w:rsid w:val="00974060"/>
    <w:rsid w:val="009A235C"/>
    <w:rsid w:val="009B2A7D"/>
    <w:rsid w:val="009C09A4"/>
    <w:rsid w:val="009E4509"/>
    <w:rsid w:val="00A97084"/>
    <w:rsid w:val="00AA5770"/>
    <w:rsid w:val="00AE6397"/>
    <w:rsid w:val="00BB1867"/>
    <w:rsid w:val="00BE5CE9"/>
    <w:rsid w:val="00D231A8"/>
    <w:rsid w:val="00DC02AC"/>
    <w:rsid w:val="00E32BD2"/>
    <w:rsid w:val="00EC3E45"/>
    <w:rsid w:val="00EF36DA"/>
    <w:rsid w:val="00F54BEB"/>
    <w:rsid w:val="00F62459"/>
    <w:rsid w:val="00F72D5E"/>
    <w:rsid w:val="00F834BE"/>
    <w:rsid w:val="00FC004F"/>
    <w:rsid w:val="00FD739C"/>
    <w:rsid w:val="2E813C54"/>
    <w:rsid w:val="4E2048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444FF8"/>
  <w15:docId w15:val="{E645D40E-A8AC-4C88-B7FA-0546E819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标题5"/>
    <w:basedOn w:val="a"/>
    <w:qFormat/>
    <w:pPr>
      <w:topLinePunct/>
      <w:spacing w:line="316" w:lineRule="auto"/>
      <w:ind w:firstLineChars="200" w:firstLine="200"/>
    </w:pPr>
    <w:rPr>
      <w:rFonts w:ascii="华文楷体" w:eastAsia="华文楷体" w:hAnsi="华文楷体" w:cs="Times New Roman"/>
      <w:sz w:val="31"/>
      <w:szCs w:val="32"/>
    </w:rPr>
  </w:style>
  <w:style w:type="paragraph" w:styleId="a4">
    <w:name w:val="header"/>
    <w:basedOn w:val="a"/>
    <w:link w:val="a5"/>
    <w:rsid w:val="009E4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4509"/>
    <w:rPr>
      <w:kern w:val="2"/>
      <w:sz w:val="18"/>
      <w:szCs w:val="18"/>
    </w:rPr>
  </w:style>
  <w:style w:type="paragraph" w:styleId="a6">
    <w:name w:val="Balloon Text"/>
    <w:basedOn w:val="a"/>
    <w:link w:val="a7"/>
    <w:rsid w:val="00846851"/>
    <w:rPr>
      <w:sz w:val="18"/>
      <w:szCs w:val="18"/>
    </w:rPr>
  </w:style>
  <w:style w:type="character" w:customStyle="1" w:styleId="a7">
    <w:name w:val="批注框文本 字符"/>
    <w:basedOn w:val="a0"/>
    <w:link w:val="a6"/>
    <w:rsid w:val="008468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3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341FA5C-B55D-4641-A8D7-9CB98EDF7F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12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闵丹</dc:creator>
  <cp:lastModifiedBy>Administrator</cp:lastModifiedBy>
  <cp:revision>5</cp:revision>
  <cp:lastPrinted>2018-11-19T07:24:00Z</cp:lastPrinted>
  <dcterms:created xsi:type="dcterms:W3CDTF">2021-10-20T01:49:00Z</dcterms:created>
  <dcterms:modified xsi:type="dcterms:W3CDTF">2021-11-15T06:42:00Z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